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EF6D0" w14:textId="2FA49154" w:rsidR="00F62175" w:rsidRPr="00707AFE" w:rsidRDefault="003C54A2" w:rsidP="00707AFE">
      <w:pPr>
        <w:pStyle w:val="Heading1"/>
        <w:rPr>
          <w:sz w:val="21"/>
          <w:szCs w:val="21"/>
        </w:rPr>
      </w:pPr>
      <w:r w:rsidRPr="00FA4DC9">
        <mc:AlternateContent>
          <mc:Choice Requires="wps">
            <w:drawing>
              <wp:anchor distT="0" distB="0" distL="274320" distR="114300" simplePos="0" relativeHeight="251655168" behindDoc="1" locked="0" layoutInCell="1" allowOverlap="1" wp14:anchorId="15715538" wp14:editId="1F7DB311">
                <wp:simplePos x="0" y="0"/>
                <wp:positionH relativeFrom="margin">
                  <wp:posOffset>4039870</wp:posOffset>
                </wp:positionH>
                <wp:positionV relativeFrom="margin">
                  <wp:posOffset>1072677</wp:posOffset>
                </wp:positionV>
                <wp:extent cx="2838450" cy="7814310"/>
                <wp:effectExtent l="38100" t="38100" r="95250" b="9144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7814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B9010" w14:textId="77777777" w:rsidR="003C54A2" w:rsidRDefault="00FD719B" w:rsidP="003C54A2">
                            <w:pPr>
                              <w:spacing w:after="0" w:line="283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FD719B">
                              <w:rPr>
                                <w:color w:val="000000" w:themeColor="text1"/>
                              </w:rPr>
                              <w:t>Built in 1968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 with a HUD 202 Supportive Housing for the Elderly loan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>, Westlake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 Christian Terrace East wa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>s the second affordable senior property developed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 by Christian Church Homes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 xml:space="preserve">. For almost five decades, it has 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>been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 xml:space="preserve"> home to 200 of Oakland’s seniors. 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Leveraging HUD’s 202 Preservation Incentives with Low-Income Housing Tax Credits and tax-exempt bonds, Westlake East was the first property in the nation to prepay a HUD 202 loan, defer a HUD Flexible Subsidy loan, and secure Tenant Protection Vouchers for the preservation of this important property. 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>he substantial renovation includes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 xml:space="preserve"> upgrades to all apartments,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 significant </w:t>
                            </w:r>
                            <w:r w:rsidR="003C54A2" w:rsidRPr="00FD719B">
                              <w:rPr>
                                <w:color w:val="000000" w:themeColor="text1"/>
                              </w:rPr>
                              <w:t>seismic strength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>ening</w:t>
                            </w:r>
                            <w:r w:rsidR="003C54A2" w:rsidRPr="00FD719B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 xml:space="preserve">redesign and enlargement of the entrance lobby, creation of a 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new  community 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 xml:space="preserve">lounge and computer center, </w:t>
                            </w:r>
                            <w:r w:rsidR="003C54A2" w:rsidRPr="00FD719B">
                              <w:rPr>
                                <w:color w:val="000000" w:themeColor="text1"/>
                              </w:rPr>
                              <w:t xml:space="preserve">accessibility 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>improvements</w:t>
                            </w:r>
                            <w:r w:rsidR="003C54A2" w:rsidRPr="00FD719B">
                              <w:rPr>
                                <w:color w:val="000000" w:themeColor="text1"/>
                              </w:rPr>
                              <w:t xml:space="preserve"> throughout the 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>property</w:t>
                            </w:r>
                            <w:r w:rsidR="003C54A2" w:rsidRPr="00FD719B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FD719B">
                              <w:rPr>
                                <w:color w:val="000000" w:themeColor="text1"/>
                              </w:rPr>
                              <w:t>and energy efficiency upgrades</w:t>
                            </w:r>
                            <w:r w:rsidR="003C54A2">
                              <w:rPr>
                                <w:color w:val="000000" w:themeColor="text1"/>
                              </w:rPr>
                              <w:t xml:space="preserve"> that exceed Title 24 code.</w:t>
                            </w:r>
                          </w:p>
                          <w:p w14:paraId="2C1CDCEC" w14:textId="7FE27F50" w:rsidR="00E16E1B" w:rsidRPr="003D3D21" w:rsidRDefault="00874CCF" w:rsidP="003C54A2">
                            <w:pPr>
                              <w:spacing w:after="0" w:line="283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21">
                              <w:rPr>
                                <w:noProof/>
                                <w:color w:val="000000" w:themeColor="text1"/>
                                <w:lang w:eastAsia="en-US"/>
                              </w:rPr>
                              <w:drawing>
                                <wp:inline distT="0" distB="0" distL="0" distR="0" wp14:anchorId="740210FB" wp14:editId="6FAF5486">
                                  <wp:extent cx="1841094" cy="2466753"/>
                                  <wp:effectExtent l="19050" t="19050" r="26035" b="10160"/>
                                  <wp:docPr id="6" name="Picture 6" descr="S:\housing development\02_Current\Westlake East\Marketing &amp; Photos\Professional Photos\WakelyWCTE_SmFls\-¬WakelyWCTE_SmFls\-¬Wakely415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housing development\02_Current\Westlake East\Marketing &amp; Photos\Professional Photos\WakelyWCTE_SmFls\-¬WakelyWCTE_SmFls\-¬Wakely415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811" cy="2478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tx1">
                                                <a:lumMod val="75000"/>
                                                <a:lumOff val="25000"/>
                                              </a:scheme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91440" rIns="1371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15538" id="Rectangle 2" o:spid="_x0000_s1026" style="position:absolute;margin-left:318.1pt;margin-top:84.45pt;width:223.5pt;height:615.3pt;z-index:-25166131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" fillcolor="#e9edf2 [2579]" stroked="f" strokeweight="2.25pt">
                <v:fill color2="#e6ebf0 [2899]" rotate="t" focusposition=".5,.5" focussize="" colors="0 #e3edf9;.5 #e3edf9;49807f #d8e0ea" focus="100%" type="gradientRadial"/>
                <v:shadow on="t" color="black" opacity="26214f" origin="-.5,-.5" offset=".74836mm,.74836mm"/>
                <v:textbox inset="10.8pt,7.2pt,10.8pt,7.2pt">
                  <w:txbxContent>
                    <w:p w14:paraId="3A4B9010" w14:textId="77777777" w:rsidR="003C54A2" w:rsidRDefault="00FD719B" w:rsidP="003C54A2">
                      <w:pPr>
                        <w:spacing w:after="0" w:line="283" w:lineRule="auto"/>
                        <w:jc w:val="both"/>
                        <w:rPr>
                          <w:color w:val="000000" w:themeColor="text1"/>
                        </w:rPr>
                      </w:pPr>
                      <w:r w:rsidRPr="00FD719B">
                        <w:rPr>
                          <w:color w:val="000000" w:themeColor="text1"/>
                        </w:rPr>
                        <w:t>Built in 1968</w:t>
                      </w:r>
                      <w:r w:rsidR="003C54A2">
                        <w:rPr>
                          <w:color w:val="000000" w:themeColor="text1"/>
                        </w:rPr>
                        <w:t xml:space="preserve"> with a HUD 202 Supportive Housing for the Elderly loan</w:t>
                      </w:r>
                      <w:r w:rsidRPr="00FD719B">
                        <w:rPr>
                          <w:color w:val="000000" w:themeColor="text1"/>
                        </w:rPr>
                        <w:t>, Westlake</w:t>
                      </w:r>
                      <w:r w:rsidR="003C54A2">
                        <w:rPr>
                          <w:color w:val="000000" w:themeColor="text1"/>
                        </w:rPr>
                        <w:t xml:space="preserve"> Christian Terrace East wa</w:t>
                      </w:r>
                      <w:r w:rsidRPr="00FD719B">
                        <w:rPr>
                          <w:color w:val="000000" w:themeColor="text1"/>
                        </w:rPr>
                        <w:t>s the second affordable senior property developed</w:t>
                      </w:r>
                      <w:r w:rsidR="003C54A2">
                        <w:rPr>
                          <w:color w:val="000000" w:themeColor="text1"/>
                        </w:rPr>
                        <w:t xml:space="preserve"> by Christian Church Homes</w:t>
                      </w:r>
                      <w:r w:rsidRPr="00FD719B">
                        <w:rPr>
                          <w:color w:val="000000" w:themeColor="text1"/>
                        </w:rPr>
                        <w:t xml:space="preserve">. For almost five decades, it has </w:t>
                      </w:r>
                      <w:r w:rsidR="003C54A2">
                        <w:rPr>
                          <w:color w:val="000000" w:themeColor="text1"/>
                        </w:rPr>
                        <w:t>been</w:t>
                      </w:r>
                      <w:r w:rsidRPr="00FD719B">
                        <w:rPr>
                          <w:color w:val="000000" w:themeColor="text1"/>
                        </w:rPr>
                        <w:t xml:space="preserve"> home to 200 of Oakland’s seniors. </w:t>
                      </w:r>
                      <w:r w:rsidR="003C54A2">
                        <w:rPr>
                          <w:color w:val="000000" w:themeColor="text1"/>
                        </w:rPr>
                        <w:t xml:space="preserve">Leveraging HUD’s 202 Preservation Incentives with Low-Income Housing Tax Credits and tax-exempt bonds, Westlake East was the first property in the nation to prepay a HUD 202 loan, defer a HUD Flexible Subsidy loan, and secure Tenant Protection Vouchers for the preservation of this important property. </w:t>
                      </w:r>
                      <w:r w:rsidRPr="00FD719B">
                        <w:rPr>
                          <w:color w:val="000000" w:themeColor="text1"/>
                        </w:rPr>
                        <w:t>T</w:t>
                      </w:r>
                      <w:r w:rsidR="003C54A2">
                        <w:rPr>
                          <w:color w:val="000000" w:themeColor="text1"/>
                        </w:rPr>
                        <w:t>he substantial renovation includes</w:t>
                      </w:r>
                      <w:r w:rsidRPr="00FD719B">
                        <w:rPr>
                          <w:color w:val="000000" w:themeColor="text1"/>
                        </w:rPr>
                        <w:t xml:space="preserve"> upgrades to all apartments,</w:t>
                      </w:r>
                      <w:r w:rsidR="003C54A2">
                        <w:rPr>
                          <w:color w:val="000000" w:themeColor="text1"/>
                        </w:rPr>
                        <w:t xml:space="preserve"> significant </w:t>
                      </w:r>
                      <w:r w:rsidR="003C54A2" w:rsidRPr="00FD719B">
                        <w:rPr>
                          <w:color w:val="000000" w:themeColor="text1"/>
                        </w:rPr>
                        <w:t>seismic strength</w:t>
                      </w:r>
                      <w:r w:rsidR="003C54A2">
                        <w:rPr>
                          <w:color w:val="000000" w:themeColor="text1"/>
                        </w:rPr>
                        <w:t>ening</w:t>
                      </w:r>
                      <w:r w:rsidR="003C54A2" w:rsidRPr="00FD719B">
                        <w:rPr>
                          <w:color w:val="000000" w:themeColor="text1"/>
                        </w:rPr>
                        <w:t xml:space="preserve">, </w:t>
                      </w:r>
                      <w:r w:rsidRPr="00FD719B">
                        <w:rPr>
                          <w:color w:val="000000" w:themeColor="text1"/>
                        </w:rPr>
                        <w:t xml:space="preserve">redesign and enlargement of the entrance lobby, creation of a </w:t>
                      </w:r>
                      <w:r w:rsidR="003C54A2">
                        <w:rPr>
                          <w:color w:val="000000" w:themeColor="text1"/>
                        </w:rPr>
                        <w:t xml:space="preserve">new  community </w:t>
                      </w:r>
                      <w:r w:rsidRPr="00FD719B">
                        <w:rPr>
                          <w:color w:val="000000" w:themeColor="text1"/>
                        </w:rPr>
                        <w:t xml:space="preserve">lounge and computer center, </w:t>
                      </w:r>
                      <w:r w:rsidR="003C54A2" w:rsidRPr="00FD719B">
                        <w:rPr>
                          <w:color w:val="000000" w:themeColor="text1"/>
                        </w:rPr>
                        <w:t xml:space="preserve">accessibility </w:t>
                      </w:r>
                      <w:r w:rsidR="003C54A2">
                        <w:rPr>
                          <w:color w:val="000000" w:themeColor="text1"/>
                        </w:rPr>
                        <w:t>improvements</w:t>
                      </w:r>
                      <w:r w:rsidR="003C54A2" w:rsidRPr="00FD719B">
                        <w:rPr>
                          <w:color w:val="000000" w:themeColor="text1"/>
                        </w:rPr>
                        <w:t xml:space="preserve"> throughout the </w:t>
                      </w:r>
                      <w:r w:rsidR="003C54A2">
                        <w:rPr>
                          <w:color w:val="000000" w:themeColor="text1"/>
                        </w:rPr>
                        <w:t>property</w:t>
                      </w:r>
                      <w:r w:rsidR="003C54A2" w:rsidRPr="00FD719B">
                        <w:rPr>
                          <w:color w:val="000000" w:themeColor="text1"/>
                        </w:rPr>
                        <w:t xml:space="preserve">, </w:t>
                      </w:r>
                      <w:r w:rsidRPr="00FD719B">
                        <w:rPr>
                          <w:color w:val="000000" w:themeColor="text1"/>
                        </w:rPr>
                        <w:t>and energy efficiency upgrades</w:t>
                      </w:r>
                      <w:r w:rsidR="003C54A2">
                        <w:rPr>
                          <w:color w:val="000000" w:themeColor="text1"/>
                        </w:rPr>
                        <w:t xml:space="preserve"> that exceed Title 24 code.</w:t>
                      </w:r>
                    </w:p>
                    <w:p w14:paraId="2C1CDCEC" w14:textId="7FE27F50" w:rsidR="00E16E1B" w:rsidRPr="003D3D21" w:rsidRDefault="00874CCF" w:rsidP="003C54A2">
                      <w:pPr>
                        <w:spacing w:after="0" w:line="283" w:lineRule="auto"/>
                        <w:jc w:val="center"/>
                        <w:rPr>
                          <w:color w:val="000000" w:themeColor="text1"/>
                        </w:rPr>
                      </w:pPr>
                      <w:r w:rsidRPr="003D3D21">
                        <w:rPr>
                          <w:noProof/>
                          <w:color w:val="000000" w:themeColor="text1"/>
                          <w:lang w:eastAsia="en-US"/>
                        </w:rPr>
                        <w:drawing>
                          <wp:inline distT="0" distB="0" distL="0" distR="0" wp14:anchorId="740210FB" wp14:editId="6FAF5486">
                            <wp:extent cx="1841094" cy="2466753"/>
                            <wp:effectExtent l="19050" t="19050" r="26035" b="10160"/>
                            <wp:docPr id="6" name="Picture 6" descr="S:\housing development\02_Current\Westlake East\Marketing &amp; Photos\Professional Photos\WakelyWCTE_SmFls\-¬WakelyWCTE_SmFls\-¬Wakely415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housing development\02_Current\Westlake East\Marketing &amp; Photos\Professional Photos\WakelyWCTE_SmFls\-¬WakelyWCTE_SmFls\-¬Wakely415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7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9811" cy="2478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74CCF">
        <w:rPr>
          <w:sz w:val="21"/>
          <w:szCs w:val="21"/>
        </w:rPr>
        <w:drawing>
          <wp:anchor distT="0" distB="0" distL="114300" distR="114300" simplePos="0" relativeHeight="251660289" behindDoc="0" locked="0" layoutInCell="1" allowOverlap="1" wp14:anchorId="6387136D" wp14:editId="57681C61">
            <wp:simplePos x="0" y="0"/>
            <wp:positionH relativeFrom="margin">
              <wp:posOffset>19050</wp:posOffset>
            </wp:positionH>
            <wp:positionV relativeFrom="paragraph">
              <wp:posOffset>1040927</wp:posOffset>
            </wp:positionV>
            <wp:extent cx="3752215" cy="2498090"/>
            <wp:effectExtent l="19050" t="19050" r="19685" b="16510"/>
            <wp:wrapTopAndBottom/>
            <wp:docPr id="5" name="Picture 5" descr="S:\housing development\02_Current\Westlake East\Marketing &amp; Photos\Professional Photos\WakelyWCTE_SmFls\-¬WakelyWCTE_SmFls\-¬Wakely4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housing development\02_Current\Westlake East\Marketing &amp; Photos\Professional Photos\WakelyWCTE_SmFls\-¬WakelyWCTE_SmFls\-¬Wakely41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4980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D21"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334DBB9" wp14:editId="1498020A">
                <wp:simplePos x="0" y="0"/>
                <wp:positionH relativeFrom="margin">
                  <wp:posOffset>0</wp:posOffset>
                </wp:positionH>
                <wp:positionV relativeFrom="page">
                  <wp:posOffset>379568</wp:posOffset>
                </wp:positionV>
                <wp:extent cx="6848475" cy="795020"/>
                <wp:effectExtent l="0" t="38100" r="104775" b="15748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795020"/>
                          <a:chOff x="0" y="0"/>
                          <a:chExt cx="6850468" cy="79946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573618" y="0"/>
                            <a:ext cx="5276850" cy="799465"/>
                          </a:xfrm>
                          <a:prstGeom prst="rect">
                            <a:avLst/>
                          </a:prstGeom>
                          <a:solidFill>
                            <a:srgbClr val="004064"/>
                          </a:solidFill>
                          <a:ln>
                            <a:noFill/>
                          </a:ln>
                          <a:effectLst>
                            <a:outerShdw blurRad="88900" dist="50800" dir="5400000" algn="t" rotWithShape="0">
                              <a:prstClr val="black">
                                <a:alpha val="2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A7880" w14:textId="52B6D831" w:rsidR="00E16E1B" w:rsidRPr="00DB148F" w:rsidRDefault="00E16E1B" w:rsidP="00DB148F">
                              <w:pPr>
                                <w:pStyle w:val="TOC1"/>
                              </w:pPr>
                              <w:r w:rsidRPr="00DB148F">
                                <w:t>W</w:t>
                              </w:r>
                              <w:r w:rsidR="00DB148F" w:rsidRPr="00DB148F">
                                <w:t>estlake</w:t>
                              </w:r>
                              <w:r w:rsidRPr="00DB148F">
                                <w:t xml:space="preserve"> Christian </w:t>
                              </w:r>
                              <w:r w:rsidR="00707AFE">
                                <w:t>Terrace</w:t>
                              </w:r>
                              <w:r w:rsidR="00DB148F" w:rsidRPr="00DB148F">
                                <w:t xml:space="preserve"> East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98"/>
                            <a:ext cx="148526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4DBB9" id="Group 7" o:spid="_x0000_s1027" style="position:absolute;margin-left:0;margin-top:29.9pt;width:539.25pt;height:62.6pt;z-index:251658241;mso-position-horizontal-relative:margin;mso-position-vertical-relative:page;mso-width-relative:margin;mso-height-relative:margin" coordsize="68504,799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">
                <v:rect id="Rectangle 1" o:spid="_x0000_s1028" style="position:absolute;left:15736;width:52768;height:7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jl8EA&#10;AADaAAAADwAAAGRycy9kb3ducmV2LnhtbERPzWrCQBC+F/oOyxR6q5takDa6ihQFDyLW+ADT7JjE&#10;ZGfD7mqiT+8Kgqfh4/udyaw3jTiT85VlBZ+DBARxbnXFhYJ9tvz4BuEDssbGMim4kIfZ9PVlgqm2&#10;Hf/ReRcKEUPYp6igDKFNpfR5SQb9wLbEkTtYZzBE6AqpHXYx3DRymCQjabDi2FBiS78l5fXuZBRk&#10;2XG579yibnq9+frf/tTXap0o9f7Wz8cgAvXhKX64VzrOh/sr9yu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3Y5fBAAAA2gAAAA8AAAAAAAAAAAAAAAAAmAIAAGRycy9kb3du&#10;cmV2LnhtbFBLBQYAAAAABAAEAPUAAACGAwAAAAA=&#10;" fillcolor="#004064" stroked="f" strokeweight="2.25pt">
                  <v:shadow on="t" color="black" opacity=".25" origin=",-.5" offset="0,4pt"/>
                  <v:textbox inset="3.6pt,,3.6pt">
                    <w:txbxContent>
                      <w:p w14:paraId="777A7880" w14:textId="52B6D831" w:rsidR="00E16E1B" w:rsidRPr="00DB148F" w:rsidRDefault="00E16E1B" w:rsidP="00DB148F">
                        <w:pPr>
                          <w:pStyle w:val="TOC1"/>
                        </w:pPr>
                        <w:r w:rsidRPr="00DB148F">
                          <w:t>W</w:t>
                        </w:r>
                        <w:r w:rsidR="00DB148F" w:rsidRPr="00DB148F">
                          <w:t>estlake</w:t>
                        </w:r>
                        <w:r w:rsidRPr="00DB148F">
                          <w:t xml:space="preserve"> Christian </w:t>
                        </w:r>
                        <w:r w:rsidR="00707AFE">
                          <w:t>Terrace</w:t>
                        </w:r>
                        <w:r w:rsidR="00DB148F" w:rsidRPr="00DB148F">
                          <w:t xml:space="preserve"> East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top:318;width:14852;height:7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BSDEAAAA2wAAAA8AAABkcnMvZG93bnJldi54bWxEj0FrwkAQhe8F/8Mygre6UaFI6ioiiqI9&#10;tGkPOQ7ZaRKanY3ZNcZ/3zkUepvhvXnvm9VmcI3qqQu1ZwOzaQKKuPC25tLA1+fheQkqRGSLjWcy&#10;8KAAm/XoaYWp9Xf+oD6LpZIQDikaqGJsU61DUZHDMPUtsWjfvnMYZe1KbTu8S7hr9DxJXrTDmqWh&#10;wpZ2FRU/2c0ZONujey/2b9nuki8z7PNryBdozGQ8bF9BRRriv/nv+mQFX+j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EBSDEAAAA2wAAAA8AAAAAAAAAAAAAAAAA&#10;nwIAAGRycy9kb3ducmV2LnhtbFBLBQYAAAAABAAEAPcAAACQAwAAAAA=&#10;">
                  <v:imagedata r:id="rId13" o:title=""/>
                  <v:path arrowok="t"/>
                </v:shape>
                <w10:wrap type="topAndBottom" anchorx="margin" anchory="page"/>
              </v:group>
            </w:pict>
          </mc:Fallback>
        </mc:AlternateContent>
      </w:r>
      <w:r w:rsidR="00A10297" w:rsidRPr="00335FB8">
        <w:rPr>
          <w:sz w:val="21"/>
          <w:szCs w:val="21"/>
        </w:rPr>
        <w:t xml:space="preserve"> </w:t>
      </w:r>
      <w:r w:rsidR="00F62175">
        <w:t xml:space="preserve">Property </w:t>
      </w:r>
      <w:r w:rsidR="00F62175" w:rsidRPr="00707AFE">
        <w:t>Basics</w:t>
      </w:r>
      <w:r w:rsidR="00F62175">
        <w:t xml:space="preserve"> </w:t>
      </w:r>
    </w:p>
    <w:p w14:paraId="6BDACBA9" w14:textId="5DA3F382" w:rsidR="00F62175" w:rsidRDefault="00707AFE" w:rsidP="003D3D21">
      <w:pPr>
        <w:spacing w:after="0"/>
        <w:ind w:firstLine="360"/>
      </w:pPr>
      <w:r>
        <w:t>200 Apartment Homes</w:t>
      </w:r>
    </w:p>
    <w:p w14:paraId="422C4E5C" w14:textId="7D4574F0" w:rsidR="00707AFE" w:rsidRPr="00F85CB1" w:rsidRDefault="003D3D21" w:rsidP="00707AFE">
      <w:pPr>
        <w:pStyle w:val="ListParagraph"/>
        <w:numPr>
          <w:ilvl w:val="1"/>
          <w:numId w:val="6"/>
        </w:numPr>
        <w:ind w:left="1080"/>
        <w:rPr>
          <w:sz w:val="22"/>
        </w:rPr>
      </w:pPr>
      <w:r>
        <w:rPr>
          <w:sz w:val="22"/>
        </w:rPr>
        <w:t>156 studios and 44 one-bedrooms</w:t>
      </w:r>
    </w:p>
    <w:p w14:paraId="38C70A45" w14:textId="372EF637" w:rsidR="00707AFE" w:rsidRPr="00F85CB1" w:rsidRDefault="003D3D21" w:rsidP="00707AFE">
      <w:pPr>
        <w:pStyle w:val="ListParagraph"/>
        <w:numPr>
          <w:ilvl w:val="1"/>
          <w:numId w:val="6"/>
        </w:numPr>
        <w:ind w:left="1080"/>
        <w:rPr>
          <w:sz w:val="22"/>
        </w:rPr>
      </w:pPr>
      <w:r>
        <w:rPr>
          <w:sz w:val="22"/>
        </w:rPr>
        <w:t>16 fully accessible and HVI units</w:t>
      </w:r>
    </w:p>
    <w:p w14:paraId="60819EA8" w14:textId="77777777" w:rsidR="00707AFE" w:rsidRPr="00F85CB1" w:rsidRDefault="00707AFE" w:rsidP="00707AFE">
      <w:pPr>
        <w:pStyle w:val="ListParagraph"/>
        <w:ind w:left="0" w:firstLine="360"/>
        <w:rPr>
          <w:sz w:val="22"/>
        </w:rPr>
      </w:pPr>
      <w:r w:rsidRPr="00F85CB1">
        <w:rPr>
          <w:sz w:val="22"/>
        </w:rPr>
        <w:t xml:space="preserve">Income </w:t>
      </w:r>
      <w:proofErr w:type="gramStart"/>
      <w:r w:rsidRPr="00F85CB1">
        <w:rPr>
          <w:sz w:val="22"/>
        </w:rPr>
        <w:t>Targeting</w:t>
      </w:r>
      <w:proofErr w:type="gramEnd"/>
      <w:r w:rsidRPr="00F85CB1">
        <w:rPr>
          <w:sz w:val="22"/>
        </w:rPr>
        <w:t xml:space="preserve"> to low and very-low income seniors</w:t>
      </w:r>
    </w:p>
    <w:p w14:paraId="78178F38" w14:textId="28655394" w:rsidR="00F62175" w:rsidRPr="003D3D21" w:rsidRDefault="003D3D21" w:rsidP="003D3D21">
      <w:pPr>
        <w:pStyle w:val="ListParagraph"/>
        <w:numPr>
          <w:ilvl w:val="1"/>
          <w:numId w:val="5"/>
        </w:numPr>
        <w:ind w:left="1080"/>
        <w:rPr>
          <w:sz w:val="22"/>
        </w:rPr>
      </w:pPr>
      <w:r>
        <w:rPr>
          <w:sz w:val="22"/>
        </w:rPr>
        <w:t>40</w:t>
      </w:r>
      <w:r w:rsidR="00707AFE" w:rsidRPr="00F85CB1">
        <w:rPr>
          <w:sz w:val="22"/>
        </w:rPr>
        <w:t>% - 60% AMI</w:t>
      </w:r>
    </w:p>
    <w:p w14:paraId="15715523" w14:textId="77777777" w:rsidR="003C0D44" w:rsidRDefault="00B64339" w:rsidP="00707AFE">
      <w:pPr>
        <w:pStyle w:val="Heading1"/>
      </w:pPr>
      <w:r>
        <w:t>Financing Plan</w:t>
      </w:r>
      <w:bookmarkStart w:id="0" w:name="_GoBack"/>
      <w:bookmarkEnd w:id="0"/>
    </w:p>
    <w:p w14:paraId="06FDCED7" w14:textId="60B3680D" w:rsidR="00707AFE" w:rsidRDefault="00707AFE" w:rsidP="00707AFE">
      <w:pPr>
        <w:tabs>
          <w:tab w:val="right" w:pos="5040"/>
        </w:tabs>
        <w:spacing w:after="0"/>
      </w:pPr>
      <w:r>
        <w:t>Enterprise/LIHTC</w:t>
      </w:r>
      <w:r w:rsidR="00316DCB" w:rsidRPr="00707AFE">
        <w:t xml:space="preserve"> </w:t>
      </w:r>
      <w:r w:rsidR="00316DCB" w:rsidRPr="00707AFE">
        <w:tab/>
        <w:t>$16</w:t>
      </w:r>
      <w:r>
        <w:t>,4</w:t>
      </w:r>
      <w:r w:rsidR="00066996" w:rsidRPr="00707AFE">
        <w:t>00,000</w:t>
      </w:r>
    </w:p>
    <w:p w14:paraId="4414AF07" w14:textId="77777777" w:rsidR="00707AFE" w:rsidRDefault="00DB148F" w:rsidP="00707AFE">
      <w:pPr>
        <w:tabs>
          <w:tab w:val="right" w:pos="5040"/>
        </w:tabs>
        <w:spacing w:after="0"/>
      </w:pPr>
      <w:r w:rsidRPr="00707AFE">
        <w:t>C</w:t>
      </w:r>
      <w:r w:rsidR="00316DCB" w:rsidRPr="00707AFE">
        <w:t>iti Bank Mortgage</w:t>
      </w:r>
      <w:r w:rsidR="00316DCB" w:rsidRPr="00707AFE">
        <w:tab/>
        <w:t>$12,9</w:t>
      </w:r>
      <w:r w:rsidR="00066996" w:rsidRPr="00707AFE">
        <w:t>00,000</w:t>
      </w:r>
    </w:p>
    <w:p w14:paraId="2FBCDEAC" w14:textId="77777777" w:rsidR="00707AFE" w:rsidRDefault="00316DCB" w:rsidP="00707AFE">
      <w:pPr>
        <w:tabs>
          <w:tab w:val="right" w:pos="5040"/>
        </w:tabs>
        <w:spacing w:after="0"/>
      </w:pPr>
      <w:r w:rsidRPr="00707AFE">
        <w:t xml:space="preserve">HCD CHRP Loan </w:t>
      </w:r>
      <w:r w:rsidRPr="00707AFE">
        <w:tab/>
      </w:r>
      <w:r w:rsidR="00066996" w:rsidRPr="00707AFE">
        <w:t xml:space="preserve">  </w:t>
      </w:r>
      <w:r w:rsidRPr="00707AFE">
        <w:t>$4</w:t>
      </w:r>
      <w:r w:rsidR="00066996" w:rsidRPr="00707AFE">
        <w:t>,000,000</w:t>
      </w:r>
    </w:p>
    <w:p w14:paraId="4AE9C3AA" w14:textId="77777777" w:rsidR="00707AFE" w:rsidRDefault="00DB148F" w:rsidP="00707AFE">
      <w:pPr>
        <w:tabs>
          <w:tab w:val="right" w:pos="5040"/>
        </w:tabs>
        <w:spacing w:after="0"/>
      </w:pPr>
      <w:r w:rsidRPr="00707AFE">
        <w:t>HUD</w:t>
      </w:r>
      <w:r w:rsidR="00316DCB" w:rsidRPr="00707AFE">
        <w:t xml:space="preserve"> Flex Subsidy Loan </w:t>
      </w:r>
      <w:r w:rsidR="00316DCB" w:rsidRPr="00707AFE">
        <w:tab/>
      </w:r>
      <w:r w:rsidR="00066996" w:rsidRPr="00707AFE">
        <w:t xml:space="preserve">  </w:t>
      </w:r>
      <w:r w:rsidR="00316DCB" w:rsidRPr="00707AFE">
        <w:t>$3</w:t>
      </w:r>
      <w:r w:rsidR="00066996" w:rsidRPr="00707AFE">
        <w:t>,000,000</w:t>
      </w:r>
    </w:p>
    <w:p w14:paraId="1A54A41E" w14:textId="044B87BD" w:rsidR="00707AFE" w:rsidRDefault="00DB148F" w:rsidP="00707AFE">
      <w:pPr>
        <w:tabs>
          <w:tab w:val="right" w:pos="5040"/>
        </w:tabs>
        <w:spacing w:after="0"/>
      </w:pPr>
      <w:r w:rsidRPr="00707AFE">
        <w:t>Sel</w:t>
      </w:r>
      <w:r w:rsidR="00316DCB" w:rsidRPr="00707AFE">
        <w:t xml:space="preserve">ler Loan </w:t>
      </w:r>
      <w:r w:rsidR="00316DCB" w:rsidRPr="00707AFE">
        <w:tab/>
      </w:r>
      <w:r w:rsidR="00066996" w:rsidRPr="00707AFE">
        <w:t xml:space="preserve">   </w:t>
      </w:r>
      <w:r w:rsidR="00707AFE">
        <w:t>$7,3</w:t>
      </w:r>
      <w:r w:rsidR="00066996" w:rsidRPr="00707AFE">
        <w:t>00,000</w:t>
      </w:r>
    </w:p>
    <w:p w14:paraId="479319D9" w14:textId="6D4DA0EF" w:rsidR="00707AFE" w:rsidRDefault="00707AFE" w:rsidP="00707AFE">
      <w:pPr>
        <w:pBdr>
          <w:bottom w:val="single" w:sz="4" w:space="1" w:color="auto"/>
        </w:pBdr>
        <w:tabs>
          <w:tab w:val="right" w:pos="5040"/>
        </w:tabs>
        <w:spacing w:after="0"/>
      </w:pPr>
      <w:r>
        <w:t>Affordable Housing Program</w:t>
      </w:r>
      <w:r w:rsidR="00DB148F" w:rsidRPr="00707AFE">
        <w:t xml:space="preserve"> </w:t>
      </w:r>
      <w:r w:rsidR="00DB148F" w:rsidRPr="00707AFE">
        <w:tab/>
      </w:r>
      <w:r w:rsidR="00066996" w:rsidRPr="00707AFE">
        <w:t xml:space="preserve">    </w:t>
      </w:r>
      <w:r w:rsidR="00DB148F" w:rsidRPr="00707AFE">
        <w:t>$1</w:t>
      </w:r>
      <w:r>
        <w:t>,4</w:t>
      </w:r>
      <w:r w:rsidR="00066996" w:rsidRPr="00707AFE">
        <w:t>00,000</w:t>
      </w:r>
    </w:p>
    <w:p w14:paraId="4E33D4BA" w14:textId="77777777" w:rsidR="00707AFE" w:rsidRDefault="00AE18E6" w:rsidP="00707AFE">
      <w:pPr>
        <w:tabs>
          <w:tab w:val="right" w:pos="5040"/>
        </w:tabs>
        <w:spacing w:after="0"/>
      </w:pPr>
      <w:r w:rsidRPr="00707AFE">
        <w:t>T</w:t>
      </w:r>
      <w:r w:rsidR="00EB144C" w:rsidRPr="00707AFE">
        <w:t>otal Development Costs:</w:t>
      </w:r>
      <w:r w:rsidR="00DB148F">
        <w:tab/>
      </w:r>
      <w:r w:rsidR="00CD5991">
        <w:t xml:space="preserve">$ </w:t>
      </w:r>
      <w:r w:rsidR="00707AFE">
        <w:t>45</w:t>
      </w:r>
      <w:r w:rsidR="00510777">
        <w:t>,000,000</w:t>
      </w:r>
    </w:p>
    <w:p w14:paraId="1571552D" w14:textId="3574D1DE" w:rsidR="00780D1E" w:rsidRDefault="00DD7CCA" w:rsidP="00707AFE">
      <w:pPr>
        <w:pStyle w:val="Heading1"/>
      </w:pPr>
      <w:r>
        <w:t xml:space="preserve">Special Features </w:t>
      </w:r>
    </w:p>
    <w:p w14:paraId="7985F4BE" w14:textId="416D6447" w:rsidR="00E35A3B" w:rsidRP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 w:rsidRPr="003D3D21">
        <w:rPr>
          <w:sz w:val="22"/>
        </w:rPr>
        <w:t>Onsite Property Management and Social Service Coordination</w:t>
      </w:r>
    </w:p>
    <w:p w14:paraId="7E9BFE08" w14:textId="3890E22E" w:rsid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>Computer Center</w:t>
      </w:r>
    </w:p>
    <w:p w14:paraId="1F69CAAC" w14:textId="5D5433F2" w:rsid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>Laundry Room and Library</w:t>
      </w:r>
    </w:p>
    <w:p w14:paraId="2941D34F" w14:textId="164D4594" w:rsid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 xml:space="preserve">Multipurpose community room with kitchen, </w:t>
      </w:r>
      <w:proofErr w:type="spellStart"/>
      <w:r>
        <w:rPr>
          <w:sz w:val="22"/>
        </w:rPr>
        <w:t>bbq</w:t>
      </w:r>
      <w:proofErr w:type="spellEnd"/>
      <w:r>
        <w:rPr>
          <w:sz w:val="22"/>
        </w:rPr>
        <w:t xml:space="preserve"> and garden courtyard</w:t>
      </w:r>
    </w:p>
    <w:p w14:paraId="21D227CA" w14:textId="30C94368" w:rsid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>Electronic key entry to building and apartments</w:t>
      </w:r>
    </w:p>
    <w:p w14:paraId="2D730666" w14:textId="342BCA25" w:rsid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>Green wall in main lobby</w:t>
      </w:r>
    </w:p>
    <w:p w14:paraId="344A8195" w14:textId="2959EFFF" w:rsidR="003C54A2" w:rsidRDefault="003C54A2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r>
        <w:rPr>
          <w:sz w:val="22"/>
        </w:rPr>
        <w:t>Additional parking with secure access</w:t>
      </w:r>
    </w:p>
    <w:p w14:paraId="52440E3C" w14:textId="7997E2CE" w:rsidR="003D3D21" w:rsidRPr="003D3D21" w:rsidRDefault="003D3D21" w:rsidP="003D3D21">
      <w:pPr>
        <w:pStyle w:val="ListParagraph"/>
        <w:numPr>
          <w:ilvl w:val="1"/>
          <w:numId w:val="5"/>
        </w:numPr>
        <w:spacing w:after="0"/>
        <w:ind w:left="360"/>
        <w:rPr>
          <w:sz w:val="22"/>
        </w:rPr>
      </w:pPr>
      <w:proofErr w:type="spellStart"/>
      <w:r>
        <w:rPr>
          <w:sz w:val="22"/>
        </w:rPr>
        <w:t>GreenPoint</w:t>
      </w:r>
      <w:proofErr w:type="spellEnd"/>
      <w:r>
        <w:rPr>
          <w:sz w:val="22"/>
        </w:rPr>
        <w:t xml:space="preserve"> Rated Score of 138</w:t>
      </w:r>
    </w:p>
    <w:sectPr w:rsidR="003D3D21" w:rsidRPr="003D3D21" w:rsidSect="00707AFE">
      <w:footerReference w:type="default" r:id="rId14"/>
      <w:type w:val="continuous"/>
      <w:pgSz w:w="12240" w:h="15840" w:code="1"/>
      <w:pgMar w:top="720" w:right="720" w:bottom="720" w:left="720" w:header="432" w:footer="432" w:gutter="0"/>
      <w:cols w:space="1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948FA" w14:textId="77777777" w:rsidR="00E16E1B" w:rsidRDefault="00E16E1B" w:rsidP="0098530D">
      <w:pPr>
        <w:spacing w:after="0" w:line="240" w:lineRule="auto"/>
      </w:pPr>
      <w:r>
        <w:separator/>
      </w:r>
    </w:p>
  </w:endnote>
  <w:endnote w:type="continuationSeparator" w:id="0">
    <w:p w14:paraId="20A05DB7" w14:textId="77777777" w:rsidR="00E16E1B" w:rsidRDefault="00E16E1B" w:rsidP="0098530D">
      <w:pPr>
        <w:spacing w:after="0" w:line="240" w:lineRule="auto"/>
      </w:pPr>
      <w:r>
        <w:continuationSeparator/>
      </w:r>
    </w:p>
  </w:endnote>
  <w:endnote w:type="continuationNotice" w:id="1">
    <w:p w14:paraId="3C60EC3B" w14:textId="77777777" w:rsidR="007E4962" w:rsidRDefault="007E49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15543" w14:textId="3BE35A7E" w:rsidR="00E16E1B" w:rsidRPr="00707AFE" w:rsidRDefault="00E16E1B" w:rsidP="00707AFE">
    <w:pPr>
      <w:widowControl w:val="0"/>
      <w:spacing w:after="0"/>
      <w:jc w:val="center"/>
      <w:rPr>
        <w:rFonts w:ascii="Century Schoolbook" w:hAnsi="Century Schoolbook"/>
        <w:b/>
        <w:bCs/>
        <w:i/>
        <w:iCs/>
        <w:color w:val="004064"/>
        <w:sz w:val="24"/>
        <w:szCs w:val="24"/>
      </w:rPr>
    </w:pPr>
    <w:r>
      <w:rPr>
        <w:rFonts w:ascii="Century Schoolbook" w:hAnsi="Century Schoolbook"/>
        <w:b/>
        <w:bCs/>
        <w:i/>
        <w:iCs/>
        <w:color w:val="004064"/>
        <w:sz w:val="24"/>
        <w:szCs w:val="24"/>
      </w:rPr>
      <w:t>CCH’s mission: “Providing Affordable Quality Housing In Caring Community”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98475D" w14:textId="77777777" w:rsidR="00E16E1B" w:rsidRDefault="00E16E1B" w:rsidP="0098530D">
      <w:pPr>
        <w:spacing w:after="0" w:line="240" w:lineRule="auto"/>
      </w:pPr>
      <w:r>
        <w:separator/>
      </w:r>
    </w:p>
  </w:footnote>
  <w:footnote w:type="continuationSeparator" w:id="0">
    <w:p w14:paraId="74E9E1B3" w14:textId="77777777" w:rsidR="00E16E1B" w:rsidRDefault="00E16E1B" w:rsidP="0098530D">
      <w:pPr>
        <w:spacing w:after="0" w:line="240" w:lineRule="auto"/>
      </w:pPr>
      <w:r>
        <w:continuationSeparator/>
      </w:r>
    </w:p>
  </w:footnote>
  <w:footnote w:type="continuationNotice" w:id="1">
    <w:p w14:paraId="4B54BB1E" w14:textId="77777777" w:rsidR="007E4962" w:rsidRDefault="007E496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B2238"/>
    <w:multiLevelType w:val="hybridMultilevel"/>
    <w:tmpl w:val="8D6A9CC0"/>
    <w:lvl w:ilvl="0" w:tplc="781AF854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781AF854"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5BDC"/>
    <w:multiLevelType w:val="hybridMultilevel"/>
    <w:tmpl w:val="80FEF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21C3D"/>
    <w:multiLevelType w:val="hybridMultilevel"/>
    <w:tmpl w:val="273ED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F407F7"/>
    <w:multiLevelType w:val="hybridMultilevel"/>
    <w:tmpl w:val="7320FD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DF2CBE"/>
    <w:multiLevelType w:val="hybridMultilevel"/>
    <w:tmpl w:val="5A72428A"/>
    <w:lvl w:ilvl="0" w:tplc="781AF854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781AF854"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13D5E"/>
    <w:multiLevelType w:val="hybridMultilevel"/>
    <w:tmpl w:val="F1D2C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05"/>
    <w:rsid w:val="0001696B"/>
    <w:rsid w:val="00066996"/>
    <w:rsid w:val="000A1A0A"/>
    <w:rsid w:val="000E0473"/>
    <w:rsid w:val="000F13D6"/>
    <w:rsid w:val="00101A44"/>
    <w:rsid w:val="0012120D"/>
    <w:rsid w:val="00122375"/>
    <w:rsid w:val="00136246"/>
    <w:rsid w:val="00136348"/>
    <w:rsid w:val="0014591B"/>
    <w:rsid w:val="00152DB1"/>
    <w:rsid w:val="00185293"/>
    <w:rsid w:val="001A6DD2"/>
    <w:rsid w:val="001B4BDA"/>
    <w:rsid w:val="001F2351"/>
    <w:rsid w:val="001F5C6C"/>
    <w:rsid w:val="00255316"/>
    <w:rsid w:val="00267561"/>
    <w:rsid w:val="0028233A"/>
    <w:rsid w:val="00296B7C"/>
    <w:rsid w:val="002C1D09"/>
    <w:rsid w:val="00300310"/>
    <w:rsid w:val="00316DCB"/>
    <w:rsid w:val="00335FB8"/>
    <w:rsid w:val="003431D0"/>
    <w:rsid w:val="003440A2"/>
    <w:rsid w:val="00347AC4"/>
    <w:rsid w:val="00384AE9"/>
    <w:rsid w:val="00396459"/>
    <w:rsid w:val="003C0D44"/>
    <w:rsid w:val="003C54A2"/>
    <w:rsid w:val="003D3D21"/>
    <w:rsid w:val="003E4797"/>
    <w:rsid w:val="003F077F"/>
    <w:rsid w:val="00450196"/>
    <w:rsid w:val="00461B4E"/>
    <w:rsid w:val="0046494D"/>
    <w:rsid w:val="004813D5"/>
    <w:rsid w:val="00493558"/>
    <w:rsid w:val="004B030F"/>
    <w:rsid w:val="00510777"/>
    <w:rsid w:val="00535A58"/>
    <w:rsid w:val="0055660E"/>
    <w:rsid w:val="00591111"/>
    <w:rsid w:val="005B3B05"/>
    <w:rsid w:val="005D2153"/>
    <w:rsid w:val="00650CA1"/>
    <w:rsid w:val="00671314"/>
    <w:rsid w:val="00685B7C"/>
    <w:rsid w:val="006924C5"/>
    <w:rsid w:val="006B28CC"/>
    <w:rsid w:val="006E2849"/>
    <w:rsid w:val="006F23A6"/>
    <w:rsid w:val="00707AFE"/>
    <w:rsid w:val="0071394C"/>
    <w:rsid w:val="00715611"/>
    <w:rsid w:val="00734D55"/>
    <w:rsid w:val="00780D1E"/>
    <w:rsid w:val="00793B16"/>
    <w:rsid w:val="00795A89"/>
    <w:rsid w:val="007B0C97"/>
    <w:rsid w:val="007B730F"/>
    <w:rsid w:val="007E4962"/>
    <w:rsid w:val="00807EDF"/>
    <w:rsid w:val="0083230F"/>
    <w:rsid w:val="008724D4"/>
    <w:rsid w:val="00874CCF"/>
    <w:rsid w:val="008F02C9"/>
    <w:rsid w:val="008F5518"/>
    <w:rsid w:val="00923764"/>
    <w:rsid w:val="009252C0"/>
    <w:rsid w:val="0098530D"/>
    <w:rsid w:val="009A1B13"/>
    <w:rsid w:val="009A7620"/>
    <w:rsid w:val="009A77B0"/>
    <w:rsid w:val="009B31AF"/>
    <w:rsid w:val="00A10297"/>
    <w:rsid w:val="00A34498"/>
    <w:rsid w:val="00A469F9"/>
    <w:rsid w:val="00A561C1"/>
    <w:rsid w:val="00A63BE2"/>
    <w:rsid w:val="00A76003"/>
    <w:rsid w:val="00A91559"/>
    <w:rsid w:val="00AE18E6"/>
    <w:rsid w:val="00AF0FE7"/>
    <w:rsid w:val="00B545DE"/>
    <w:rsid w:val="00B6173D"/>
    <w:rsid w:val="00B64339"/>
    <w:rsid w:val="00B8232B"/>
    <w:rsid w:val="00B83377"/>
    <w:rsid w:val="00BA7C81"/>
    <w:rsid w:val="00C2472A"/>
    <w:rsid w:val="00C51A34"/>
    <w:rsid w:val="00C71ACC"/>
    <w:rsid w:val="00C72D41"/>
    <w:rsid w:val="00C90779"/>
    <w:rsid w:val="00C96A5A"/>
    <w:rsid w:val="00CA45BB"/>
    <w:rsid w:val="00CC2E42"/>
    <w:rsid w:val="00CD5991"/>
    <w:rsid w:val="00D359E6"/>
    <w:rsid w:val="00DB148F"/>
    <w:rsid w:val="00DB5E6A"/>
    <w:rsid w:val="00DC7A76"/>
    <w:rsid w:val="00DD7CCA"/>
    <w:rsid w:val="00DF0325"/>
    <w:rsid w:val="00DF0DC4"/>
    <w:rsid w:val="00E16E1B"/>
    <w:rsid w:val="00E35A3B"/>
    <w:rsid w:val="00E41FCE"/>
    <w:rsid w:val="00E563F4"/>
    <w:rsid w:val="00E620F8"/>
    <w:rsid w:val="00E93ECC"/>
    <w:rsid w:val="00EB144C"/>
    <w:rsid w:val="00F211E2"/>
    <w:rsid w:val="00F56231"/>
    <w:rsid w:val="00F62175"/>
    <w:rsid w:val="00FA1220"/>
    <w:rsid w:val="00FA4DC9"/>
    <w:rsid w:val="00FD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571551E"/>
  <w15:docId w15:val="{82A84692-811C-4AB8-AFE0-04D08BA7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AFE"/>
    <w:pPr>
      <w:keepNext/>
      <w:keepLines/>
      <w:spacing w:before="120" w:after="0" w:line="240" w:lineRule="auto"/>
      <w:outlineLvl w:val="0"/>
    </w:pPr>
    <w:rPr>
      <w:rFonts w:asciiTheme="majorHAnsi" w:eastAsiaTheme="majorEastAsia" w:hAnsiTheme="majorHAnsi" w:cstheme="majorBidi"/>
      <w:b/>
      <w:bCs/>
      <w:i/>
      <w:noProof/>
      <w:color w:val="2F5897" w:themeColor="text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AFE"/>
    <w:rPr>
      <w:rFonts w:asciiTheme="majorHAnsi" w:eastAsiaTheme="majorEastAsia" w:hAnsiTheme="majorHAnsi" w:cstheme="majorBidi"/>
      <w:b/>
      <w:bCs/>
      <w:i/>
      <w:noProof/>
      <w:color w:val="2F5897" w:themeColor="text2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F5897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DB148F"/>
    <w:pPr>
      <w:spacing w:after="0" w:line="240" w:lineRule="auto"/>
      <w:jc w:val="center"/>
    </w:pPr>
    <w:rPr>
      <w:rFonts w:ascii="Arial" w:hAnsi="Arial" w:cs="Arial"/>
      <w:b/>
      <w:color w:val="FFFFFF" w:themeColor="background1"/>
      <w:sz w:val="52"/>
      <w:szCs w:val="52"/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84AE9"/>
    <w:rPr>
      <w:color w:val="3399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5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30D"/>
  </w:style>
  <w:style w:type="paragraph" w:styleId="Footer">
    <w:name w:val="footer"/>
    <w:basedOn w:val="Normal"/>
    <w:link w:val="FooterChar"/>
    <w:uiPriority w:val="99"/>
    <w:unhideWhenUsed/>
    <w:rsid w:val="00985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9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kmertz\AppData\Roaming\Microsoft\Templates\Executiv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2014-02-01T00:00:00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704B9-AE15-4A0E-8472-F7AA6A88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ExecutiveNewsletter</Template>
  <TotalTime>12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Garfield Rehab FACTS</vt:lpstr>
    </vt:vector>
  </TitlesOfParts>
  <Company>Christian Church Homes – More than a Home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Garfield Rehab FACTS</dc:title>
  <dc:creator>Kathleen Mertz</dc:creator>
  <cp:lastModifiedBy>Kathleen Mertz</cp:lastModifiedBy>
  <cp:revision>3</cp:revision>
  <cp:lastPrinted>2016-07-14T15:19:00Z</cp:lastPrinted>
  <dcterms:created xsi:type="dcterms:W3CDTF">2016-10-29T20:45:00Z</dcterms:created>
  <dcterms:modified xsi:type="dcterms:W3CDTF">2016-10-29T20:57:00Z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